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6CFD" w:rsidRDefault="00F71622" w:rsidP="00B155BD">
      <w:pPr>
        <w:pStyle w:val="Heading1"/>
      </w:pPr>
      <w:r>
        <w:rPr>
          <w:noProof/>
        </w:rPr>
        <w:pict>
          <v:roundrect id="Text Box 8" o:spid="_x0000_s1027" style="position:absolute;margin-left:261pt;margin-top:292.35pt;width:234.75pt;height:192.65pt;z-index:251663360;visibility:visible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" fillcolor="white [3201]" strokecolor="#4f81bd [3204]" strokeweight="2pt">
            <v:textbox>
              <w:txbxContent>
                <w:p w:rsidR="00F71622" w:rsidRDefault="00A74759">
                  <w:pPr>
                    <w:rPr>
                      <w:rFonts w:asciiTheme="majorHAnsi" w:hAnsiTheme="majorHAnsi"/>
                      <w:b/>
                      <w:i/>
                    </w:rPr>
                  </w:pPr>
                  <w:r w:rsidRPr="00F71622">
                    <w:rPr>
                      <w:rFonts w:asciiTheme="majorHAnsi" w:hAnsiTheme="majorHAnsi"/>
                      <w:b/>
                      <w:i/>
                    </w:rPr>
                    <w:t>Let’s find out and learn together.</w:t>
                  </w:r>
                  <w:r w:rsidR="00550C51" w:rsidRPr="00F71622">
                    <w:rPr>
                      <w:rFonts w:asciiTheme="majorHAnsi" w:hAnsiTheme="majorHAnsi"/>
                      <w:b/>
                      <w:i/>
                    </w:rPr>
                    <w:t xml:space="preserve"> </w:t>
                  </w:r>
                </w:p>
                <w:p w:rsidR="009D4BF3" w:rsidRPr="00F71622" w:rsidRDefault="00550C51">
                  <w:pPr>
                    <w:rPr>
                      <w:rFonts w:asciiTheme="majorHAnsi" w:hAnsiTheme="majorHAnsi"/>
                      <w:b/>
                      <w:i/>
                    </w:rPr>
                  </w:pPr>
                  <w:r w:rsidRPr="00F71622">
                    <w:rPr>
                      <w:rFonts w:asciiTheme="majorHAnsi" w:hAnsiTheme="majorHAnsi"/>
                      <w:b/>
                      <w:i/>
                    </w:rPr>
                    <w:t>There is no question that is a stupid question.</w:t>
                  </w:r>
                  <w:bookmarkStart w:id="0" w:name="_GoBack"/>
                  <w:bookmarkEnd w:id="0"/>
                </w:p>
                <w:p w:rsidR="00A74759" w:rsidRPr="00F71622" w:rsidRDefault="00A74759">
                  <w:pPr>
                    <w:rPr>
                      <w:rFonts w:asciiTheme="majorHAnsi" w:hAnsiTheme="majorHAnsi"/>
                      <w:b/>
                      <w:i/>
                    </w:rPr>
                  </w:pPr>
                  <w:r w:rsidRPr="00F71622">
                    <w:rPr>
                      <w:rFonts w:asciiTheme="majorHAnsi" w:hAnsiTheme="majorHAnsi"/>
                      <w:b/>
                      <w:i/>
                    </w:rPr>
                    <w:t>Experience is the best teacher.</w:t>
                  </w:r>
                </w:p>
                <w:p w:rsidR="009828E1" w:rsidRPr="00F71622" w:rsidRDefault="009828E1">
                  <w:pPr>
                    <w:rPr>
                      <w:rFonts w:asciiTheme="majorHAnsi" w:hAnsiTheme="majorHAnsi"/>
                      <w:b/>
                      <w:i/>
                    </w:rPr>
                  </w:pPr>
                  <w:r w:rsidRPr="00F71622">
                    <w:rPr>
                      <w:rFonts w:asciiTheme="majorHAnsi" w:hAnsiTheme="majorHAnsi"/>
                      <w:b/>
                      <w:i/>
                    </w:rPr>
                    <w:t>Your “normal” and my “normal” may not be the same, but that doesn’t mean either of us are wrong.</w:t>
                  </w:r>
                </w:p>
                <w:p w:rsidR="009828E1" w:rsidRPr="009828E1" w:rsidRDefault="009828E1">
                  <w:pPr>
                    <w:rPr>
                      <w:rFonts w:ascii="Arial Black" w:hAnsi="Arial Black"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roundrect id="Text Box 4" o:spid="_x0000_s1028" style="position:absolute;margin-left:-25.5pt;margin-top:232.35pt;width:249pt;height:175.4pt;z-index:251661312;visibility:visible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" fillcolor="white [3201]" strokecolor="#4f81bd [3204]" strokeweight="2pt">
            <v:textbox>
              <w:txbxContent>
                <w:sdt>
                  <w:sdtPr>
                    <w:id w:val="-198088120"/>
                  </w:sdtPr>
                  <w:sdtContent>
                    <w:p w:rsidR="004D1857" w:rsidRPr="00F71622" w:rsidRDefault="004D1857" w:rsidP="004D1857">
                      <w:pPr>
                        <w:rPr>
                          <w:rFonts w:asciiTheme="majorHAnsi" w:hAnsiTheme="majorHAnsi"/>
                          <w:b/>
                          <w:i/>
                        </w:rPr>
                      </w:pPr>
                    </w:p>
                    <w:p w:rsidR="004E783F" w:rsidRPr="00F71622" w:rsidRDefault="004D1857" w:rsidP="009D4BF3">
                      <w:pPr>
                        <w:rPr>
                          <w:rFonts w:asciiTheme="majorHAnsi" w:hAnsiTheme="majorHAnsi"/>
                          <w:b/>
                          <w:i/>
                        </w:rPr>
                      </w:pPr>
                      <w:r w:rsidRPr="00F71622">
                        <w:rPr>
                          <w:rFonts w:asciiTheme="majorHAnsi" w:hAnsiTheme="majorHAnsi"/>
                          <w:b/>
                          <w:i/>
                        </w:rPr>
                        <w:t>Spending time with family and friends</w:t>
                      </w:r>
                    </w:p>
                    <w:p w:rsidR="004E783F" w:rsidRPr="00F71622" w:rsidRDefault="004E783F" w:rsidP="009D4BF3">
                      <w:pPr>
                        <w:rPr>
                          <w:rFonts w:asciiTheme="majorHAnsi" w:hAnsiTheme="majorHAnsi"/>
                          <w:b/>
                          <w:i/>
                        </w:rPr>
                      </w:pPr>
                      <w:r w:rsidRPr="00F71622">
                        <w:rPr>
                          <w:rFonts w:asciiTheme="majorHAnsi" w:hAnsiTheme="majorHAnsi"/>
                          <w:b/>
                          <w:i/>
                        </w:rPr>
                        <w:t>Making memories as you never know when things can change.</w:t>
                      </w:r>
                    </w:p>
                    <w:p w:rsidR="009828E1" w:rsidRPr="00F71622" w:rsidRDefault="004E783F" w:rsidP="009D4BF3">
                      <w:pPr>
                        <w:rPr>
                          <w:rFonts w:asciiTheme="majorHAnsi" w:hAnsiTheme="majorHAnsi"/>
                          <w:b/>
                          <w:i/>
                        </w:rPr>
                      </w:pPr>
                      <w:r w:rsidRPr="00F71622">
                        <w:rPr>
                          <w:rFonts w:asciiTheme="majorHAnsi" w:hAnsiTheme="majorHAnsi"/>
                          <w:b/>
                          <w:i/>
                        </w:rPr>
                        <w:t xml:space="preserve">Travel and new experiences are windows to the world. </w:t>
                      </w:r>
                      <w:r w:rsidR="009828E1" w:rsidRPr="00F71622">
                        <w:rPr>
                          <w:rFonts w:asciiTheme="majorHAnsi" w:hAnsiTheme="majorHAnsi"/>
                          <w:b/>
                          <w:i/>
                        </w:rPr>
                        <w:t xml:space="preserve"> </w:t>
                      </w:r>
                    </w:p>
                    <w:p w:rsidR="009D4BF3" w:rsidRPr="009D4BF3" w:rsidRDefault="00B20FCB" w:rsidP="009D4BF3"/>
                  </w:sdtContent>
                </w:sdt>
              </w:txbxContent>
            </v:textbox>
          </v:roundrect>
        </w:pict>
      </w:r>
      <w:r>
        <w:rPr>
          <w:noProof/>
        </w:rPr>
        <w:pict>
          <v:roundrect id="Text Box 7" o:spid="_x0000_s1029" style="position:absolute;margin-left:267pt;margin-top:58.1pt;width:228.75pt;height:142.4pt;z-index:251662336;visibility:visible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" fillcolor="white [3201]" strokecolor="#4f81bd [3204]" strokeweight="2pt">
            <v:textbox>
              <w:txbxContent>
                <w:sdt>
                  <w:sdtPr>
                    <w:id w:val="1730182962"/>
                  </w:sdtPr>
                  <w:sdtContent>
                    <w:p w:rsidR="00F71622" w:rsidRDefault="00F71622"/>
                    <w:p w:rsidR="009828E1" w:rsidRPr="00F71622" w:rsidRDefault="00F71622">
                      <w:pPr>
                        <w:rPr>
                          <w:rFonts w:ascii="Cambria" w:hAnsi="Cambria"/>
                        </w:rPr>
                      </w:pPr>
                      <w:r w:rsidRPr="00F71622">
                        <w:rPr>
                          <w:rFonts w:ascii="Cambria" w:hAnsi="Cambria"/>
                          <w:b/>
                          <w:i/>
                        </w:rPr>
                        <w:t>Honesty is the best approach</w:t>
                      </w:r>
                    </w:p>
                    <w:p w:rsidR="009828E1" w:rsidRPr="00F71622" w:rsidRDefault="009828E1">
                      <w:pPr>
                        <w:rPr>
                          <w:rFonts w:ascii="Cambria" w:hAnsi="Cambria"/>
                          <w:b/>
                          <w:i/>
                        </w:rPr>
                      </w:pPr>
                      <w:r w:rsidRPr="00F71622">
                        <w:rPr>
                          <w:rFonts w:ascii="Cambria" w:hAnsi="Cambria"/>
                          <w:b/>
                          <w:i/>
                        </w:rPr>
                        <w:t xml:space="preserve">Hard work and determination are admirable qualities. </w:t>
                      </w:r>
                    </w:p>
                    <w:p w:rsidR="009828E1" w:rsidRPr="009828E1" w:rsidRDefault="009828E1">
                      <w:pPr>
                        <w:rPr>
                          <w:rFonts w:ascii="Arial Black" w:hAnsi="Arial Black"/>
                        </w:rPr>
                      </w:pPr>
                    </w:p>
                    <w:p w:rsidR="009D4BF3" w:rsidRDefault="00B20FCB"/>
                  </w:sdtContent>
                </w:sdt>
              </w:txbxContent>
            </v:textbox>
          </v:roundrect>
        </w:pict>
      </w:r>
      <w:r w:rsidR="00B20FCB">
        <w:rPr>
          <w:noProof/>
        </w:rPr>
        <w:pict>
          <v:roundrect id="Text Box 2" o:spid="_x0000_s1026" style="position:absolute;margin-left:-21.6pt;margin-top:43.5pt;width:233.25pt;height:141pt;z-index:251660288;visibility:visible;mso-width-relative:margin;mso-height-relative:margin" arcsize="117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" fillcolor="white [3201]" strokecolor="#4f81bd [3204]" strokeweight="2pt">
            <v:textbox>
              <w:txbxContent>
                <w:p w:rsidR="009D4BF3" w:rsidRDefault="009D4BF3" w:rsidP="009D4BF3">
                  <w:pPr>
                    <w:jc w:val="center"/>
                  </w:pPr>
                  <w:r w:rsidRPr="009D4BF3">
                    <w:t xml:space="preserve">  </w:t>
                  </w:r>
                  <w:sdt>
                    <w:sdtPr>
                      <w:rPr>
                        <w:noProof/>
                      </w:rPr>
                      <w:id w:val="-1912920057"/>
                      <w:picture/>
                    </w:sdtPr>
                    <w:sdtContent>
                      <w:r w:rsidR="00127783">
                        <w:rPr>
                          <w:noProof/>
                        </w:rPr>
                        <w:drawing>
                          <wp:inline distT="0" distB="0" distL="0" distR="0">
                            <wp:extent cx="944880" cy="1592580"/>
                            <wp:effectExtent l="0" t="0" r="7620" b="7620"/>
                            <wp:docPr id="1" name="Picture 1" descr="C:\Users\user\AppData\Local\Microsoft\Windows\Temporary Internet Files\Content.Word\IMG_1827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AppData\Local\Microsoft\Windows\Temporary Internet Files\Content.Word\IMG_1827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</a:ext>
                                      </a:extLst>
                                    </a:blip>
                                    <a:srcRect l="29062" t="17033" r="32045" b="4646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60940" cy="1619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sdtContent>
                  </w:sdt>
                  <w:sdt>
                    <w:sdtPr>
                      <w:id w:val="-396823085"/>
                      <w:picture/>
                    </w:sdtPr>
                    <w:sdtContent/>
                  </w:sdt>
                </w:p>
                <w:p w:rsidR="009D4BF3" w:rsidRDefault="009D4BF3"/>
              </w:txbxContent>
            </v:textbox>
          </v:roundrect>
        </w:pict>
      </w:r>
      <w:r w:rsidR="00B20FC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3" o:spid="_x0000_s1034" type="#_x0000_t202" style="position:absolute;margin-left:297pt;margin-top:253.5pt;width:149.25pt;height:33.75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" fillcolor="white [3201]" stroked="f" strokeweight=".5pt">
            <v:textbox>
              <w:txbxContent>
                <w:p w:rsidR="0012337F" w:rsidRDefault="0012337F" w:rsidP="0012337F">
                  <w:pPr>
                    <w:pStyle w:val="Heading2"/>
                  </w:pPr>
                  <w:r>
                    <w:t>HOW TO SUPPORT ME</w:t>
                  </w:r>
                </w:p>
              </w:txbxContent>
            </v:textbox>
          </v:shape>
        </w:pict>
      </w:r>
      <w:r w:rsidR="00B20FCB">
        <w:rPr>
          <w:noProof/>
        </w:rPr>
        <w:pict>
          <v:shape id="Text Box 12" o:spid="_x0000_s1030" type="#_x0000_t202" style="position:absolute;margin-left:22.5pt;margin-top:193.5pt;width:1in;height:34.5pt;z-index:251666432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" fillcolor="white [3201]" stroked="f" strokeweight=".5pt">
            <v:textbox>
              <w:txbxContent>
                <w:p w:rsidR="0012337F" w:rsidRDefault="0012337F" w:rsidP="0012337F">
                  <w:pPr>
                    <w:pStyle w:val="Heading2"/>
                  </w:pPr>
                  <w:r>
                    <w:t>WHAT MATTERS TO ME</w:t>
                  </w:r>
                </w:p>
              </w:txbxContent>
            </v:textbox>
          </v:shape>
        </w:pict>
      </w:r>
      <w:r w:rsidR="00B20FCB">
        <w:rPr>
          <w:noProof/>
        </w:rPr>
        <w:pict>
          <v:shape id="Text Box 11" o:spid="_x0000_s1032" type="#_x0000_t202" style="position:absolute;margin-left:307.5pt;margin-top:-8.25pt;width:1in;height:40.5pt;z-index:251665408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" fillcolor="white [3201]" stroked="f" strokeweight=".5pt">
            <v:textbox>
              <w:txbxContent>
                <w:p w:rsidR="0012337F" w:rsidRDefault="0012337F" w:rsidP="0012337F">
                  <w:pPr>
                    <w:pStyle w:val="Heading2"/>
                  </w:pPr>
                  <w:r>
                    <w:t>LIKE AND ADMIRE</w:t>
                  </w:r>
                </w:p>
              </w:txbxContent>
            </v:textbox>
          </v:shape>
        </w:pict>
      </w:r>
      <w:r w:rsidR="00B20FCB">
        <w:rPr>
          <w:noProof/>
        </w:rPr>
        <w:pict>
          <v:shape id="Text Box 9" o:spid="_x0000_s1033" type="#_x0000_t202" style="position:absolute;margin-left:42pt;margin-top:-3.75pt;width:87pt;height:34.5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" fillcolor="white [3201]" stroked="f" strokeweight=".5pt">
            <v:textbox>
              <w:txbxContent>
                <w:p w:rsidR="0012337F" w:rsidRDefault="0012337F" w:rsidP="0012337F">
                  <w:pPr>
                    <w:pStyle w:val="Heading2"/>
                  </w:pPr>
                  <w:r>
                    <w:t>SNAPSHOT</w:t>
                  </w:r>
                </w:p>
              </w:txbxContent>
            </v:textbox>
          </v:shape>
        </w:pict>
      </w:r>
    </w:p>
    <w:sectPr w:rsidR="00016CFD" w:rsidSect="006A0BE1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50B5" w:rsidRDefault="009F50B5" w:rsidP="00B155BD">
      <w:pPr>
        <w:spacing w:after="0" w:line="240" w:lineRule="auto"/>
      </w:pPr>
      <w:r>
        <w:separator/>
      </w:r>
    </w:p>
  </w:endnote>
  <w:endnote w:type="continuationSeparator" w:id="0">
    <w:p w:rsidR="009F50B5" w:rsidRDefault="009F50B5" w:rsidP="00B155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55BD" w:rsidRDefault="00B155BD">
    <w:pPr>
      <w:pStyle w:val="Footer"/>
    </w:pPr>
    <w:r>
      <w:t>Self-Directed Employment Project BPDD and CCCW 2013</w:t>
    </w:r>
  </w:p>
  <w:p w:rsidR="00B155BD" w:rsidRDefault="00B155B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50B5" w:rsidRDefault="009F50B5" w:rsidP="00B155BD">
      <w:pPr>
        <w:spacing w:after="0" w:line="240" w:lineRule="auto"/>
      </w:pPr>
      <w:r>
        <w:separator/>
      </w:r>
    </w:p>
  </w:footnote>
  <w:footnote w:type="continuationSeparator" w:id="0">
    <w:p w:rsidR="009F50B5" w:rsidRDefault="009F50B5" w:rsidP="00B155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55BD" w:rsidRPr="00AC2054" w:rsidRDefault="00B155BD" w:rsidP="00AC2054">
    <w:pPr>
      <w:pStyle w:val="Title"/>
      <w:rPr>
        <w:rFonts w:ascii="Arial Black" w:hAnsi="Arial Black"/>
      </w:rPr>
    </w:pPr>
    <w:r>
      <w:t>Personal Profile</w:t>
    </w:r>
    <w:r w:rsidR="00F36EC4">
      <w:t xml:space="preserve">      Julie Schulz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87F5F"/>
    <w:rsid w:val="00016CFD"/>
    <w:rsid w:val="0003149D"/>
    <w:rsid w:val="000D7D8E"/>
    <w:rsid w:val="0012337F"/>
    <w:rsid w:val="00127783"/>
    <w:rsid w:val="00364F71"/>
    <w:rsid w:val="004D1857"/>
    <w:rsid w:val="004E783F"/>
    <w:rsid w:val="00550C51"/>
    <w:rsid w:val="006A0BE1"/>
    <w:rsid w:val="00886D6D"/>
    <w:rsid w:val="008E54D8"/>
    <w:rsid w:val="009658F0"/>
    <w:rsid w:val="009828E1"/>
    <w:rsid w:val="009D4BF3"/>
    <w:rsid w:val="009F50B5"/>
    <w:rsid w:val="00A3404C"/>
    <w:rsid w:val="00A74759"/>
    <w:rsid w:val="00AC2054"/>
    <w:rsid w:val="00AD0288"/>
    <w:rsid w:val="00B155BD"/>
    <w:rsid w:val="00B20FCB"/>
    <w:rsid w:val="00C749DF"/>
    <w:rsid w:val="00D07325"/>
    <w:rsid w:val="00D505F3"/>
    <w:rsid w:val="00D87F5F"/>
    <w:rsid w:val="00F36EC4"/>
    <w:rsid w:val="00F716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BE1"/>
  </w:style>
  <w:style w:type="paragraph" w:styleId="Heading1">
    <w:name w:val="heading 1"/>
    <w:basedOn w:val="Normal"/>
    <w:next w:val="Normal"/>
    <w:link w:val="Heading1Char"/>
    <w:uiPriority w:val="9"/>
    <w:qFormat/>
    <w:rsid w:val="009D4BF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2337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4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4BF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D4B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9D4BF3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12337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B155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55BD"/>
  </w:style>
  <w:style w:type="paragraph" w:styleId="Footer">
    <w:name w:val="footer"/>
    <w:basedOn w:val="Normal"/>
    <w:link w:val="FooterChar"/>
    <w:uiPriority w:val="99"/>
    <w:unhideWhenUsed/>
    <w:rsid w:val="00B155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55BD"/>
  </w:style>
  <w:style w:type="paragraph" w:styleId="Title">
    <w:name w:val="Title"/>
    <w:basedOn w:val="Normal"/>
    <w:next w:val="Normal"/>
    <w:link w:val="TitleChar"/>
    <w:uiPriority w:val="10"/>
    <w:qFormat/>
    <w:rsid w:val="00B155B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155B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orby\AppData\Roaming\Microsoft\Templates\NormalOld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 Seventh Edition"/>
</file>

<file path=customXml/itemProps1.xml><?xml version="1.0" encoding="utf-8"?>
<ds:datastoreItem xmlns:ds="http://schemas.openxmlformats.org/officeDocument/2006/customXml" ds:itemID="{62A9AD2E-6DB0-421F-B234-DC40295569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NormalOld.dotm</Template>
  <TotalTime>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Norby</dc:creator>
  <cp:lastModifiedBy>Patty Branton</cp:lastModifiedBy>
  <cp:revision>2</cp:revision>
  <dcterms:created xsi:type="dcterms:W3CDTF">2015-10-26T22:37:00Z</dcterms:created>
  <dcterms:modified xsi:type="dcterms:W3CDTF">2015-10-26T22:37:00Z</dcterms:modified>
</cp:coreProperties>
</file>